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关于开户银行的说明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郑州航空港区兴安实业有限公司：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我单位（单位全称）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提供开户行及账号如下：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单位全称：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联行号：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银行账号：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本单位对提供的以上开户及银行账号负责，并承担由此引起的一切纠纷和法律责任。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单位名称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（单位公章）：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658CB"/>
    <w:rsid w:val="04B12CAD"/>
    <w:rsid w:val="06C82153"/>
    <w:rsid w:val="0F5A5680"/>
    <w:rsid w:val="29D53C91"/>
    <w:rsid w:val="2F05522B"/>
    <w:rsid w:val="30597B3D"/>
    <w:rsid w:val="36097120"/>
    <w:rsid w:val="3B6257D4"/>
    <w:rsid w:val="4E3A1C7F"/>
    <w:rsid w:val="54B17FDE"/>
    <w:rsid w:val="5E457B15"/>
    <w:rsid w:val="64F44DA6"/>
    <w:rsid w:val="766C4096"/>
    <w:rsid w:val="7E0658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kai\AppData\Roaming\Kingsoft\office6\templates\wps\zh_CN\&#20852;&#28207;&#25991;&#2338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兴港文字模板.wpt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2020-09-08T09:02:00Z</dcterms:created>
  <dc:creator>Lexi</dc:creator>
  <cp:lastModifiedBy>Lexi</cp:lastModifiedBy>
  <dcterms:modified xsi:type="dcterms:W3CDTF">2020-09-29T03:34:48Z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